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0ADE" w:rsidRDefault="009328BF">
      <w:r>
        <w:rPr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9.55pt;margin-top:22.65pt;width:363.75pt;height:100.05pt;z-index:25165824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" filled="f" stroked="f">
            <v:textbox style="mso-next-textbox:#_x0000_s1027">
              <w:txbxContent>
                <w:p w:rsidR="00542409" w:rsidRPr="009328BF" w:rsidRDefault="00542409">
                  <w:pPr>
                    <w:rPr>
                      <w:rFonts w:ascii="Edwardian Script ITC" w:hAnsi="Edwardian Script ITC"/>
                      <w:b/>
                      <w:sz w:val="144"/>
                      <w:szCs w:val="144"/>
                    </w:rPr>
                  </w:pPr>
                  <w:r w:rsidRPr="009328BF">
                    <w:rPr>
                      <w:rFonts w:ascii="Edwardian Script ITC" w:hAnsi="Edwardian Script ITC"/>
                      <w:b/>
                      <w:sz w:val="144"/>
                      <w:szCs w:val="144"/>
                    </w:rPr>
                    <w:t>Dárkový poukaz</w:t>
                  </w:r>
                </w:p>
                <w:p w:rsidR="009328BF" w:rsidRDefault="009328BF">
                  <w:pPr>
                    <w:rPr>
                      <w:rFonts w:ascii="Edwardian Script ITC" w:hAnsi="Edwardian Script ITC"/>
                      <w:b/>
                      <w:sz w:val="96"/>
                      <w:szCs w:val="96"/>
                    </w:rPr>
                  </w:pPr>
                </w:p>
                <w:p w:rsidR="009328BF" w:rsidRPr="009328BF" w:rsidRDefault="009328BF">
                  <w:pPr>
                    <w:rPr>
                      <w:rFonts w:ascii="Edwardian Script ITC" w:hAnsi="Edwardian Script ITC"/>
                      <w:b/>
                      <w:sz w:val="96"/>
                      <w:szCs w:val="96"/>
                    </w:rPr>
                  </w:pPr>
                </w:p>
              </w:txbxContent>
            </v:textbox>
          </v:shape>
        </w:pict>
      </w:r>
      <w:r w:rsidR="00491DC4">
        <w:rPr>
          <w:noProof/>
          <w:lang w:eastAsia="cs-CZ"/>
        </w:rPr>
        <w:pict>
          <v:shape id="Text Box 2" o:spid="_x0000_s1026" type="#_x0000_t202" style="position:absolute;margin-left:17.05pt;margin-top:69.4pt;width:330.1pt;height:627.45pt;z-index:25165721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" filled="f" stroked="f">
            <v:textbox style="mso-next-textbox:#Text Box 2">
              <w:txbxContent>
                <w:p w:rsidR="009328BF" w:rsidRDefault="009328BF" w:rsidP="009328BF">
                  <w:pPr>
                    <w:suppressAutoHyphens/>
                    <w:spacing w:after="0" w:line="240" w:lineRule="auto"/>
                    <w:jc w:val="center"/>
                    <w:rPr>
                      <w:b/>
                      <w:i/>
                      <w:sz w:val="44"/>
                      <w:szCs w:val="44"/>
                    </w:rPr>
                  </w:pPr>
                </w:p>
                <w:p w:rsidR="009328BF" w:rsidRDefault="009328BF" w:rsidP="009328BF">
                  <w:pPr>
                    <w:suppressAutoHyphens/>
                    <w:spacing w:after="0" w:line="240" w:lineRule="auto"/>
                    <w:jc w:val="center"/>
                    <w:rPr>
                      <w:b/>
                      <w:i/>
                      <w:sz w:val="44"/>
                      <w:szCs w:val="44"/>
                    </w:rPr>
                  </w:pPr>
                </w:p>
                <w:p w:rsidR="00E632E3" w:rsidRPr="009328BF" w:rsidRDefault="00E632E3" w:rsidP="009328BF">
                  <w:pPr>
                    <w:suppressAutoHyphens/>
                    <w:spacing w:after="0" w:line="240" w:lineRule="auto"/>
                    <w:jc w:val="center"/>
                    <w:rPr>
                      <w:rFonts w:ascii="Bodoni MT Black" w:hAnsi="Bodoni MT Black"/>
                      <w:b/>
                      <w:i/>
                      <w:sz w:val="44"/>
                      <w:szCs w:val="44"/>
                    </w:rPr>
                  </w:pPr>
                  <w:r w:rsidRPr="009328BF">
                    <w:rPr>
                      <w:rFonts w:ascii="Bodoni MT Black" w:hAnsi="Bodoni MT Black"/>
                      <w:b/>
                      <w:i/>
                      <w:sz w:val="44"/>
                      <w:szCs w:val="44"/>
                    </w:rPr>
                    <w:t>Pro:</w:t>
                  </w:r>
                </w:p>
                <w:p w:rsidR="00E632E3" w:rsidRPr="009328BF" w:rsidRDefault="009328BF" w:rsidP="0006416F">
                  <w:pPr>
                    <w:suppressAutoHyphens/>
                    <w:spacing w:after="0" w:line="240" w:lineRule="auto"/>
                    <w:jc w:val="center"/>
                    <w:rPr>
                      <w:rFonts w:ascii="Bodoni MT Black" w:hAnsi="Bodoni MT Black"/>
                      <w:b/>
                      <w:i/>
                      <w:sz w:val="72"/>
                      <w:szCs w:val="72"/>
                    </w:rPr>
                  </w:pPr>
                  <w:r w:rsidRPr="009328BF">
                    <w:rPr>
                      <w:rFonts w:ascii="Bodoni MT Black" w:hAnsi="Bodoni MT Black"/>
                      <w:b/>
                      <w:i/>
                      <w:sz w:val="72"/>
                      <w:szCs w:val="72"/>
                    </w:rPr>
                    <w:t>Jana Nováková</w:t>
                  </w:r>
                </w:p>
                <w:p w:rsidR="00E632E3" w:rsidRDefault="00E632E3" w:rsidP="0006416F">
                  <w:pPr>
                    <w:suppressAutoHyphens/>
                    <w:spacing w:after="0" w:line="240" w:lineRule="auto"/>
                    <w:jc w:val="center"/>
                    <w:rPr>
                      <w:b/>
                      <w:i/>
                      <w:sz w:val="44"/>
                      <w:szCs w:val="44"/>
                    </w:rPr>
                  </w:pPr>
                </w:p>
                <w:p w:rsidR="009328BF" w:rsidRDefault="009328BF" w:rsidP="0006416F">
                  <w:pPr>
                    <w:suppressAutoHyphens/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  <w:i/>
                      <w:sz w:val="40"/>
                      <w:szCs w:val="40"/>
                    </w:rPr>
                  </w:pPr>
                </w:p>
                <w:p w:rsidR="0006416F" w:rsidRPr="009328BF" w:rsidRDefault="004B66EE" w:rsidP="0006416F">
                  <w:pPr>
                    <w:suppressAutoHyphens/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  <w:i/>
                      <w:sz w:val="40"/>
                      <w:szCs w:val="40"/>
                    </w:rPr>
                  </w:pPr>
                  <w:r w:rsidRPr="009328BF">
                    <w:rPr>
                      <w:rFonts w:ascii="Bookman Old Style" w:hAnsi="Bookman Old Style"/>
                      <w:b/>
                      <w:i/>
                      <w:sz w:val="40"/>
                      <w:szCs w:val="40"/>
                    </w:rPr>
                    <w:t>Poukaz je platný pro získání</w:t>
                  </w:r>
                </w:p>
                <w:p w:rsidR="004B66EE" w:rsidRPr="00E632E3" w:rsidRDefault="00130C32" w:rsidP="00E632E3">
                  <w:pPr>
                    <w:suppressAutoHyphens/>
                    <w:spacing w:after="0" w:line="240" w:lineRule="auto"/>
                    <w:jc w:val="center"/>
                    <w:rPr>
                      <w:b/>
                      <w:i/>
                      <w:sz w:val="44"/>
                      <w:szCs w:val="44"/>
                    </w:rPr>
                  </w:pPr>
                  <w:r w:rsidRPr="009328BF">
                    <w:rPr>
                      <w:rFonts w:ascii="Bookman Old Style" w:hAnsi="Bookman Old Style"/>
                      <w:b/>
                      <w:i/>
                      <w:sz w:val="40"/>
                      <w:szCs w:val="40"/>
                    </w:rPr>
                    <w:t>řidičského</w:t>
                  </w:r>
                  <w:r w:rsidR="0006416F" w:rsidRPr="009328BF">
                    <w:rPr>
                      <w:rFonts w:ascii="Bookman Old Style" w:hAnsi="Bookman Old Style"/>
                      <w:b/>
                      <w:i/>
                      <w:sz w:val="40"/>
                      <w:szCs w:val="40"/>
                    </w:rPr>
                    <w:t xml:space="preserve"> oprávnění</w:t>
                  </w:r>
                  <w:r w:rsidR="00E632E3" w:rsidRPr="009328BF">
                    <w:rPr>
                      <w:rFonts w:ascii="Bookman Old Style" w:hAnsi="Bookman Old Style"/>
                      <w:b/>
                      <w:i/>
                      <w:sz w:val="44"/>
                      <w:szCs w:val="44"/>
                    </w:rPr>
                    <w:t xml:space="preserve"> </w:t>
                  </w:r>
                  <w:r w:rsidR="002A0103" w:rsidRPr="009328BF">
                    <w:rPr>
                      <w:rFonts w:ascii="Bookman Old Style" w:hAnsi="Bookman Old Style"/>
                      <w:b/>
                      <w:i/>
                      <w:sz w:val="44"/>
                      <w:szCs w:val="44"/>
                    </w:rPr>
                    <w:t>skupiny</w:t>
                  </w:r>
                  <w:r w:rsidR="00186A8C" w:rsidRPr="009328BF">
                    <w:rPr>
                      <w:rFonts w:ascii="Bookman Old Style" w:hAnsi="Bookman Old Style"/>
                      <w:b/>
                      <w:i/>
                      <w:sz w:val="44"/>
                      <w:szCs w:val="44"/>
                    </w:rPr>
                    <w:t>:</w:t>
                  </w:r>
                  <w:r w:rsidR="00E632E3" w:rsidRPr="00E632E3">
                    <w:rPr>
                      <w:b/>
                      <w:i/>
                      <w:sz w:val="44"/>
                      <w:szCs w:val="44"/>
                    </w:rPr>
                    <w:t xml:space="preserve"> </w:t>
                  </w:r>
                  <w:r w:rsidR="00E632E3">
                    <w:rPr>
                      <w:b/>
                      <w:i/>
                      <w:sz w:val="72"/>
                      <w:szCs w:val="72"/>
                    </w:rPr>
                    <w:t>„</w:t>
                  </w:r>
                  <w:r w:rsidR="00E632E3" w:rsidRPr="00E632E3">
                    <w:rPr>
                      <w:b/>
                      <w:i/>
                      <w:sz w:val="72"/>
                      <w:szCs w:val="72"/>
                    </w:rPr>
                    <w:t>B“</w:t>
                  </w:r>
                </w:p>
                <w:p w:rsidR="009328BF" w:rsidRDefault="009328BF" w:rsidP="002A0103">
                  <w:pPr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</w:p>
                <w:p w:rsidR="009328BF" w:rsidRDefault="00386E83" w:rsidP="00E632E3">
                  <w:pPr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  <w:r>
                    <w:rPr>
                      <w:b/>
                      <w:i/>
                      <w:noProof/>
                      <w:sz w:val="32"/>
                      <w:szCs w:val="32"/>
                      <w:lang w:eastAsia="cs-CZ"/>
                    </w:rPr>
                    <w:drawing>
                      <wp:inline distT="0" distB="0" distL="0" distR="0">
                        <wp:extent cx="3930650" cy="1971040"/>
                        <wp:effectExtent l="19050" t="0" r="0" b="0"/>
                        <wp:docPr id="2" name="Obrázek 1" descr="Cedule 40 x 20 cm c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ázek 1" descr="Cedule 40 x 20 cm c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30650" cy="1971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28BF" w:rsidRDefault="009328BF" w:rsidP="00E632E3">
                  <w:pPr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</w:p>
                <w:p w:rsidR="00E632E3" w:rsidRPr="00850E3E" w:rsidRDefault="00850E3E" w:rsidP="00E632E3">
                  <w:pPr>
                    <w:jc w:val="center"/>
                    <w:rPr>
                      <w:b/>
                      <w:i/>
                      <w:sz w:val="40"/>
                      <w:szCs w:val="40"/>
                    </w:rPr>
                  </w:pPr>
                  <w:r w:rsidRPr="00850E3E">
                    <w:rPr>
                      <w:b/>
                      <w:i/>
                      <w:sz w:val="40"/>
                      <w:szCs w:val="40"/>
                    </w:rPr>
                    <w:t>platnost poukazu do 31.12.2022</w:t>
                  </w:r>
                  <w:r w:rsidR="00E632E3" w:rsidRPr="00850E3E">
                    <w:rPr>
                      <w:b/>
                      <w:i/>
                      <w:sz w:val="40"/>
                      <w:szCs w:val="40"/>
                    </w:rPr>
                    <w:t xml:space="preserve"> </w:t>
                  </w:r>
                </w:p>
                <w:p w:rsidR="00E632E3" w:rsidRDefault="00E632E3" w:rsidP="002A0103">
                  <w:pPr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</w:p>
                <w:p w:rsidR="00E632E3" w:rsidRDefault="00E632E3" w:rsidP="002A0103">
                  <w:pPr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</w:p>
                <w:p w:rsidR="00E632E3" w:rsidRDefault="00E632E3" w:rsidP="002A0103">
                  <w:pPr>
                    <w:jc w:val="center"/>
                    <w:rPr>
                      <w:b/>
                      <w:i/>
                      <w:sz w:val="32"/>
                      <w:szCs w:val="32"/>
                    </w:rPr>
                  </w:pPr>
                </w:p>
                <w:p w:rsidR="00542409" w:rsidRPr="00542409" w:rsidRDefault="00542409" w:rsidP="002A0103">
                  <w:pPr>
                    <w:jc w:val="center"/>
                  </w:pPr>
                </w:p>
              </w:txbxContent>
            </v:textbox>
          </v:shape>
        </w:pict>
      </w:r>
      <w:r w:rsidR="00386E83">
        <w:rPr>
          <w:noProof/>
          <w:lang w:eastAsia="cs-CZ"/>
        </w:rPr>
        <w:drawing>
          <wp:inline distT="0" distB="0" distL="0" distR="0">
            <wp:extent cx="5949315" cy="906081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906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0ADE" w:rsidSect="00A066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AB4F80"/>
    <w:multiLevelType w:val="hybridMultilevel"/>
    <w:tmpl w:val="A166557E"/>
    <w:lvl w:ilvl="0" w:tplc="97B213B6">
      <w:numFmt w:val="bullet"/>
      <w:lvlText w:val="-"/>
      <w:lvlJc w:val="left"/>
      <w:pPr>
        <w:ind w:left="720" w:hanging="360"/>
      </w:pPr>
      <w:rPr>
        <w:rFonts w:ascii="Consolas" w:eastAsia="Times New Roman" w:hAnsi="Consolas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BD429B"/>
    <w:multiLevelType w:val="hybridMultilevel"/>
    <w:tmpl w:val="1ACEC57C"/>
    <w:lvl w:ilvl="0" w:tplc="3F086EC0">
      <w:numFmt w:val="bullet"/>
      <w:lvlText w:val="-"/>
      <w:lvlJc w:val="left"/>
      <w:pPr>
        <w:ind w:left="1635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2">
    <w:nsid w:val="7CB80291"/>
    <w:multiLevelType w:val="hybridMultilevel"/>
    <w:tmpl w:val="99584DDA"/>
    <w:lvl w:ilvl="0" w:tplc="DF405B72">
      <w:numFmt w:val="bullet"/>
      <w:lvlText w:val="-"/>
      <w:lvlJc w:val="left"/>
      <w:pPr>
        <w:ind w:left="465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attachedTemplate r:id="rId1"/>
  <w:defaultTabStop w:val="708"/>
  <w:hyphenationZone w:val="425"/>
  <w:characterSpacingControl w:val="doNotCompress"/>
  <w:compat/>
  <w:rsids>
    <w:rsidRoot w:val="00BA4C5C"/>
    <w:rsid w:val="0001661A"/>
    <w:rsid w:val="00024581"/>
    <w:rsid w:val="0005374B"/>
    <w:rsid w:val="0006416F"/>
    <w:rsid w:val="00073386"/>
    <w:rsid w:val="00077084"/>
    <w:rsid w:val="000E4A7B"/>
    <w:rsid w:val="001143F5"/>
    <w:rsid w:val="00121D74"/>
    <w:rsid w:val="00130C32"/>
    <w:rsid w:val="0013350E"/>
    <w:rsid w:val="001600FF"/>
    <w:rsid w:val="001713C9"/>
    <w:rsid w:val="00186A8C"/>
    <w:rsid w:val="001D0A67"/>
    <w:rsid w:val="00213E83"/>
    <w:rsid w:val="002A0103"/>
    <w:rsid w:val="002A7E53"/>
    <w:rsid w:val="002D04A0"/>
    <w:rsid w:val="002F0B9A"/>
    <w:rsid w:val="003061A2"/>
    <w:rsid w:val="003276B1"/>
    <w:rsid w:val="00354BF9"/>
    <w:rsid w:val="00386E83"/>
    <w:rsid w:val="003B0CB9"/>
    <w:rsid w:val="003B0FFE"/>
    <w:rsid w:val="003D7ECC"/>
    <w:rsid w:val="00490D69"/>
    <w:rsid w:val="00491DC4"/>
    <w:rsid w:val="004B0F11"/>
    <w:rsid w:val="004B66EE"/>
    <w:rsid w:val="0050280B"/>
    <w:rsid w:val="00542409"/>
    <w:rsid w:val="0055696B"/>
    <w:rsid w:val="005F71F5"/>
    <w:rsid w:val="00686DC4"/>
    <w:rsid w:val="007236D5"/>
    <w:rsid w:val="00724986"/>
    <w:rsid w:val="0078099F"/>
    <w:rsid w:val="007968B2"/>
    <w:rsid w:val="00802CB5"/>
    <w:rsid w:val="00840FCE"/>
    <w:rsid w:val="00850E3E"/>
    <w:rsid w:val="00860ADE"/>
    <w:rsid w:val="008B08E0"/>
    <w:rsid w:val="008B7AB1"/>
    <w:rsid w:val="00901A77"/>
    <w:rsid w:val="0091324B"/>
    <w:rsid w:val="009328BF"/>
    <w:rsid w:val="00971F4A"/>
    <w:rsid w:val="009A5525"/>
    <w:rsid w:val="009C1797"/>
    <w:rsid w:val="00A06692"/>
    <w:rsid w:val="00A111C7"/>
    <w:rsid w:val="00A47C3F"/>
    <w:rsid w:val="00AC24B9"/>
    <w:rsid w:val="00B67D4B"/>
    <w:rsid w:val="00B71ECE"/>
    <w:rsid w:val="00BA4C5C"/>
    <w:rsid w:val="00BC4ED5"/>
    <w:rsid w:val="00C536F3"/>
    <w:rsid w:val="00C951B3"/>
    <w:rsid w:val="00D755EA"/>
    <w:rsid w:val="00D95428"/>
    <w:rsid w:val="00D96320"/>
    <w:rsid w:val="00DA1399"/>
    <w:rsid w:val="00DD0F70"/>
    <w:rsid w:val="00E44C91"/>
    <w:rsid w:val="00E632E3"/>
    <w:rsid w:val="00F15D65"/>
    <w:rsid w:val="00F26200"/>
    <w:rsid w:val="00F30812"/>
    <w:rsid w:val="00F9260C"/>
    <w:rsid w:val="00F9379B"/>
    <w:rsid w:val="00FB2F96"/>
    <w:rsid w:val="00FD35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06692"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860ADE"/>
    <w:rPr>
      <w:color w:val="0563C1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B6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B66EE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186A8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tsl\Pictures\darkovy-poukaz-auto&#353;kola%202021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darkovy-poukaz-autoškola 2021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 Sluka</dc:creator>
  <cp:lastModifiedBy>Petr Sluka</cp:lastModifiedBy>
  <cp:revision>2</cp:revision>
  <cp:lastPrinted>2020-04-15T13:08:00Z</cp:lastPrinted>
  <dcterms:created xsi:type="dcterms:W3CDTF">2021-11-02T17:20:00Z</dcterms:created>
  <dcterms:modified xsi:type="dcterms:W3CDTF">2021-11-02T17:20:00Z</dcterms:modified>
</cp:coreProperties>
</file>